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1814" w:rsidRPr="00401382" w:rsidRDefault="008C1814" w:rsidP="008C1814">
      <w:pPr>
        <w:spacing w:before="0"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401382">
        <w:rPr>
          <w:rFonts w:ascii="Times New Roman" w:hAnsi="Times New Roman" w:cs="Times New Roman"/>
          <w:sz w:val="28"/>
          <w:szCs w:val="28"/>
        </w:rPr>
        <w:t xml:space="preserve">Приложение </w:t>
      </w:r>
    </w:p>
    <w:p w:rsidR="008C1814" w:rsidRPr="00401382" w:rsidRDefault="008C1814" w:rsidP="008C1814">
      <w:pPr>
        <w:spacing w:before="0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01382">
        <w:rPr>
          <w:rFonts w:ascii="Times New Roman" w:hAnsi="Times New Roman" w:cs="Times New Roman"/>
          <w:sz w:val="28"/>
          <w:szCs w:val="28"/>
        </w:rPr>
        <w:t xml:space="preserve">к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Рекомендациям </w:t>
      </w:r>
      <w:r w:rsidRPr="00401382">
        <w:rPr>
          <w:rFonts w:ascii="Times New Roman" w:eastAsia="Calibri" w:hAnsi="Times New Roman" w:cs="Times New Roman"/>
          <w:sz w:val="28"/>
          <w:szCs w:val="28"/>
        </w:rPr>
        <w:t xml:space="preserve"> к внешнему виду</w:t>
      </w:r>
    </w:p>
    <w:p w:rsidR="008C1814" w:rsidRPr="00401382" w:rsidRDefault="008C1814" w:rsidP="008C1814">
      <w:pPr>
        <w:spacing w:before="0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01382">
        <w:rPr>
          <w:rFonts w:ascii="Times New Roman" w:eastAsia="Calibri" w:hAnsi="Times New Roman" w:cs="Times New Roman"/>
          <w:sz w:val="28"/>
          <w:szCs w:val="28"/>
        </w:rPr>
        <w:t>нестационарных торговых объектов</w:t>
      </w:r>
    </w:p>
    <w:p w:rsidR="008C1814" w:rsidRPr="00401382" w:rsidRDefault="008C1814" w:rsidP="008C1814">
      <w:pPr>
        <w:spacing w:before="0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401382">
        <w:rPr>
          <w:rFonts w:ascii="Times New Roman" w:eastAsia="Calibri" w:hAnsi="Times New Roman" w:cs="Times New Roman"/>
          <w:sz w:val="28"/>
          <w:szCs w:val="28"/>
        </w:rPr>
        <w:t>на территории Удмуртской Республики</w:t>
      </w:r>
    </w:p>
    <w:p w:rsidR="008C1814" w:rsidRPr="00401382" w:rsidRDefault="008C1814" w:rsidP="008C1814">
      <w:pPr>
        <w:spacing w:before="0"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C1814" w:rsidRDefault="008C1814" w:rsidP="008C1814">
      <w:p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814" w:rsidRDefault="008C1814" w:rsidP="008C1814">
      <w:p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814" w:rsidRDefault="008C1814" w:rsidP="008C1814">
      <w:p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814" w:rsidRDefault="008C1814" w:rsidP="008C1814">
      <w:p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814" w:rsidRDefault="008C1814" w:rsidP="008C1814">
      <w:p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814" w:rsidRPr="00841AD5" w:rsidRDefault="008C1814" w:rsidP="008C1814">
      <w:pPr>
        <w:spacing w:before="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1AD5">
        <w:rPr>
          <w:rFonts w:ascii="Times New Roman" w:hAnsi="Times New Roman" w:cs="Times New Roman"/>
          <w:b/>
          <w:sz w:val="28"/>
          <w:szCs w:val="28"/>
        </w:rPr>
        <w:t>Архитектурные</w:t>
      </w:r>
      <w:r>
        <w:rPr>
          <w:rFonts w:ascii="Times New Roman" w:hAnsi="Times New Roman" w:cs="Times New Roman"/>
          <w:b/>
          <w:sz w:val="28"/>
          <w:szCs w:val="28"/>
        </w:rPr>
        <w:t xml:space="preserve"> и колористические </w:t>
      </w:r>
      <w:r w:rsidRPr="00841AD5">
        <w:rPr>
          <w:rFonts w:ascii="Times New Roman" w:hAnsi="Times New Roman" w:cs="Times New Roman"/>
          <w:b/>
          <w:sz w:val="28"/>
          <w:szCs w:val="28"/>
        </w:rPr>
        <w:t xml:space="preserve"> решения внешнего вида НТО</w:t>
      </w:r>
    </w:p>
    <w:p w:rsidR="00684EFB" w:rsidRPr="00401382" w:rsidRDefault="008C1814" w:rsidP="00684EFB">
      <w:pPr>
        <w:spacing w:before="0" w:after="0" w:line="240" w:lineRule="auto"/>
        <w:jc w:val="center"/>
        <w:rPr>
          <w:rFonts w:ascii="Times New Roman" w:hAnsi="Times New Roman" w:cs="Times New Roman"/>
          <w:szCs w:val="24"/>
        </w:rPr>
      </w:pPr>
      <w:r w:rsidRPr="00841AD5">
        <w:rPr>
          <w:rFonts w:ascii="Times New Roman" w:hAnsi="Times New Roman" w:cs="Times New Roman"/>
          <w:b/>
          <w:sz w:val="28"/>
          <w:szCs w:val="28"/>
        </w:rPr>
        <w:t>на территории Удмуртской Республики</w:t>
      </w:r>
    </w:p>
    <w:p w:rsidR="00D973B4" w:rsidRPr="00401382" w:rsidRDefault="00D973B4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</w:p>
    <w:p w:rsidR="00D973B4" w:rsidRPr="00401382" w:rsidRDefault="00D973B4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lastRenderedPageBreak/>
        <w:t xml:space="preserve">Рис. 1 </w:t>
      </w:r>
    </w:p>
    <w:p w:rsidR="00D973B4" w:rsidRPr="00401382" w:rsidRDefault="007647CA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8760946" cy="5760000"/>
            <wp:effectExtent l="19050" t="0" r="2054" b="0"/>
            <wp:docPr id="72" name="Рисунок 72" descr="C:\Users\user\YandexDisk\Скриншоты\2019-06-17_11-39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YandexDisk\Скриншоты\2019-06-17_11-39-5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0946" cy="57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3B4" w:rsidRPr="00401382" w:rsidRDefault="00D973B4" w:rsidP="00841AD5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  <w:r w:rsidRPr="00401382">
        <w:rPr>
          <w:rFonts w:ascii="Times New Roman" w:hAnsi="Times New Roman" w:cs="Times New Roman"/>
          <w:szCs w:val="24"/>
        </w:rPr>
        <w:lastRenderedPageBreak/>
        <w:t xml:space="preserve">Рис. </w:t>
      </w:r>
      <w:r w:rsidR="002E4AB1" w:rsidRPr="00401382">
        <w:rPr>
          <w:rFonts w:ascii="Times New Roman" w:hAnsi="Times New Roman" w:cs="Times New Roman"/>
          <w:szCs w:val="24"/>
        </w:rPr>
        <w:t>2</w:t>
      </w:r>
    </w:p>
    <w:p w:rsidR="00D973B4" w:rsidRPr="00401382" w:rsidRDefault="00D973B4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</w:p>
    <w:p w:rsidR="00C95619" w:rsidRPr="00401382" w:rsidRDefault="00684EFB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9022747" cy="5186476"/>
            <wp:effectExtent l="19050" t="0" r="6953" b="0"/>
            <wp:docPr id="85" name="Рисунок 85" descr="C:\Users\user\Desktop\нто скрины\2019-05-17_12-58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Desktop\нто скрины\2019-05-17_12-58-3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258" cy="518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3B4" w:rsidRPr="00401382" w:rsidRDefault="00D973B4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</w:p>
    <w:p w:rsidR="00D973B4" w:rsidRPr="00401382" w:rsidRDefault="002E4AB1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lastRenderedPageBreak/>
        <w:t>Рис.3</w:t>
      </w:r>
    </w:p>
    <w:p w:rsidR="00684EFB" w:rsidRPr="00401382" w:rsidRDefault="00684EFB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8927868" cy="5925312"/>
            <wp:effectExtent l="19050" t="0" r="6582" b="0"/>
            <wp:docPr id="90" name="Рисунок 88" descr="C:\Users\user\Desktop\нто скрины\2019-05-17_12-59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er\Desktop\нто скрины\2019-05-17_12-59-5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642" cy="5929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628" w:rsidRPr="00401382" w:rsidRDefault="002E4AB1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lastRenderedPageBreak/>
        <w:t>Рис. 4</w:t>
      </w:r>
    </w:p>
    <w:p w:rsidR="001F1628" w:rsidRPr="00401382" w:rsidRDefault="001F1628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9382929" cy="4572000"/>
            <wp:effectExtent l="19050" t="0" r="8721" b="0"/>
            <wp:docPr id="100" name="Рисунок 89" descr="C:\Users\user\Desktop\нто скрины\2019-05-17_13-00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Desktop\нто скрины\2019-05-17_13-00-2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351" cy="4580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628" w:rsidRPr="00401382" w:rsidRDefault="001F1628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</w:p>
    <w:p w:rsidR="001F1628" w:rsidRPr="00401382" w:rsidRDefault="002E4AB1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lastRenderedPageBreak/>
        <w:t>Рис. 5</w:t>
      </w:r>
    </w:p>
    <w:p w:rsidR="001F1628" w:rsidRPr="00401382" w:rsidRDefault="001F1628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9333033" cy="4608576"/>
            <wp:effectExtent l="19050" t="0" r="1467" b="0"/>
            <wp:docPr id="101" name="Рисунок 87" descr="C:\Users\user\Desktop\нто скрины\2019-05-17_13-00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Desktop\нто скрины\2019-05-17_13-00-4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942" cy="460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628" w:rsidRPr="00401382" w:rsidRDefault="001F1628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</w:p>
    <w:p w:rsidR="001F1628" w:rsidRPr="00401382" w:rsidRDefault="001F1628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</w:p>
    <w:p w:rsidR="00684EFB" w:rsidRPr="00401382" w:rsidRDefault="002E4AB1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lastRenderedPageBreak/>
        <w:t>Рис. 6</w:t>
      </w:r>
    </w:p>
    <w:p w:rsidR="001F1628" w:rsidRPr="00401382" w:rsidRDefault="001F1628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8710697" cy="5709376"/>
            <wp:effectExtent l="19050" t="0" r="0" b="0"/>
            <wp:docPr id="102" name="Рисунок 91" descr="C:\Users\user\Desktop\нто скрины\2019-05-17_13-00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esktop\нто скрины\2019-05-17_13-00-5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037" cy="571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AB1" w:rsidRPr="00401382" w:rsidRDefault="002E4AB1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</w:p>
    <w:p w:rsidR="001F1628" w:rsidRPr="00401382" w:rsidRDefault="002E4AB1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lastRenderedPageBreak/>
        <w:t>Рис. 7</w:t>
      </w:r>
    </w:p>
    <w:p w:rsidR="001F1628" w:rsidRPr="00401382" w:rsidRDefault="001F1628" w:rsidP="00684EF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8574474" cy="5667050"/>
            <wp:effectExtent l="19050" t="0" r="0" b="0"/>
            <wp:docPr id="103" name="Рисунок 90" descr="C:\Users\user\Desktop\нто скрины\2019-05-17_13-01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er\Desktop\нто скрины\2019-05-17_13-01-1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7554" cy="566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628" w:rsidRPr="00401382" w:rsidRDefault="001F1628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szCs w:val="24"/>
        </w:rPr>
        <w:br w:type="page"/>
      </w:r>
    </w:p>
    <w:p w:rsidR="00684EFB" w:rsidRPr="00401382" w:rsidRDefault="00684EF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Модули</w:t>
      </w:r>
      <w:r w:rsidR="00FB61DB" w:rsidRPr="00401382">
        <w:rPr>
          <w:rFonts w:ascii="Times New Roman" w:hAnsi="Times New Roman" w:cs="Times New Roman"/>
          <w:b/>
          <w:szCs w:val="24"/>
        </w:rPr>
        <w:t>.</w:t>
      </w:r>
    </w:p>
    <w:p w:rsidR="001A5B83" w:rsidRPr="00F40E08" w:rsidRDefault="002E4AB1" w:rsidP="002E4AB1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40E08">
        <w:rPr>
          <w:rFonts w:ascii="Times New Roman" w:hAnsi="Times New Roman" w:cs="Times New Roman"/>
          <w:szCs w:val="24"/>
        </w:rPr>
        <w:t>Рис. 8</w:t>
      </w:r>
    </w:p>
    <w:p w:rsidR="00684EFB" w:rsidRPr="00401382" w:rsidRDefault="00684EF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noProof/>
          <w:szCs w:val="24"/>
          <w:lang w:eastAsia="ru-RU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292533" cy="4813402"/>
            <wp:effectExtent l="19050" t="0" r="3867" b="0"/>
            <wp:docPr id="94" name="Рисунок 93" descr="C:\Users\user\Desktop\нто скрины\2019-05-17_13-02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Desktop\нто скрины\2019-05-17_13-02-1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2340" cy="4813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noProof/>
          <w:szCs w:val="24"/>
          <w:lang w:eastAsia="ru-RU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br w:type="page"/>
      </w:r>
    </w:p>
    <w:p w:rsidR="00684EFB" w:rsidRPr="00F40E08" w:rsidRDefault="002E4AB1" w:rsidP="001A5B83">
      <w:pPr>
        <w:spacing w:before="0" w:after="0" w:line="240" w:lineRule="auto"/>
        <w:rPr>
          <w:rFonts w:ascii="Times New Roman" w:hAnsi="Times New Roman" w:cs="Times New Roman"/>
          <w:noProof/>
          <w:szCs w:val="24"/>
          <w:lang w:eastAsia="ru-RU"/>
        </w:rPr>
      </w:pPr>
      <w:r w:rsidRPr="00F40E08">
        <w:rPr>
          <w:rFonts w:ascii="Times New Roman" w:hAnsi="Times New Roman" w:cs="Times New Roman"/>
          <w:noProof/>
          <w:szCs w:val="24"/>
          <w:lang w:eastAsia="ru-RU"/>
        </w:rPr>
        <w:lastRenderedPageBreak/>
        <w:t>Рис. 9</w:t>
      </w:r>
    </w:p>
    <w:p w:rsidR="001A5B83" w:rsidRPr="00401382" w:rsidRDefault="001A5B83" w:rsidP="001A5B83">
      <w:pPr>
        <w:spacing w:before="0" w:after="0" w:line="240" w:lineRule="auto"/>
        <w:rPr>
          <w:rFonts w:ascii="Times New Roman" w:hAnsi="Times New Roman" w:cs="Times New Roman"/>
          <w:b/>
          <w:noProof/>
          <w:szCs w:val="24"/>
          <w:lang w:eastAsia="ru-RU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12861" cy="4349419"/>
            <wp:effectExtent l="19050" t="0" r="0" b="0"/>
            <wp:docPr id="104" name="Рисунок 94" descr="C:\Users\user\Desktop\нто скрины\2019-05-17_13-02-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Desktop\нто скрины\2019-05-17_13-02-4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353" cy="434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noProof/>
          <w:szCs w:val="24"/>
          <w:lang w:eastAsia="ru-RU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br w:type="page"/>
      </w:r>
    </w:p>
    <w:p w:rsidR="001A5B83" w:rsidRPr="00F40E08" w:rsidRDefault="002E4AB1" w:rsidP="001A5B83">
      <w:pPr>
        <w:spacing w:before="0" w:after="0" w:line="240" w:lineRule="auto"/>
        <w:rPr>
          <w:rFonts w:ascii="Times New Roman" w:hAnsi="Times New Roman" w:cs="Times New Roman"/>
          <w:noProof/>
          <w:szCs w:val="24"/>
          <w:lang w:eastAsia="ru-RU"/>
        </w:rPr>
      </w:pPr>
      <w:r w:rsidRPr="00F40E08">
        <w:rPr>
          <w:rFonts w:ascii="Times New Roman" w:hAnsi="Times New Roman" w:cs="Times New Roman"/>
          <w:noProof/>
          <w:szCs w:val="24"/>
          <w:lang w:eastAsia="ru-RU"/>
        </w:rPr>
        <w:lastRenderedPageBreak/>
        <w:t>Рис. 10</w:t>
      </w:r>
    </w:p>
    <w:p w:rsidR="00684EFB" w:rsidRPr="00401382" w:rsidRDefault="00684EF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311345" cy="5464454"/>
            <wp:effectExtent l="19050" t="0" r="4105" b="0"/>
            <wp:docPr id="93" name="Рисунок 92" descr="C:\Users\user\Desktop\нто скрины\2019-05-17_13-02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er\Desktop\нто скрины\2019-05-17_13-02-5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105" cy="5464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F40E08" w:rsidRDefault="002E4AB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40E08">
        <w:rPr>
          <w:rFonts w:ascii="Times New Roman" w:hAnsi="Times New Roman" w:cs="Times New Roman"/>
          <w:szCs w:val="24"/>
        </w:rPr>
        <w:lastRenderedPageBreak/>
        <w:t>Рис. 11</w:t>
      </w:r>
    </w:p>
    <w:p w:rsidR="00684EFB" w:rsidRPr="00401382" w:rsidRDefault="00684EF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1655" cy="5670587"/>
            <wp:effectExtent l="19050" t="0" r="0" b="0"/>
            <wp:docPr id="98" name="Рисунок 95" descr="C:\Users\user\Desktop\нто скрины\2019-05-17_13-03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нто скрины\2019-05-17_13-03-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67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2E4AB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12</w:t>
      </w:r>
    </w:p>
    <w:p w:rsidR="00684EFB" w:rsidRPr="00401382" w:rsidRDefault="00684EF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1655" cy="5457846"/>
            <wp:effectExtent l="19050" t="0" r="0" b="0"/>
            <wp:docPr id="99" name="Рисунок 96" descr="C:\Users\user\Desktop\нто скрины\2019-05-17_13-03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Desktop\нто скрины\2019-05-17_13-03-3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545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13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211945" cy="5608955"/>
            <wp:effectExtent l="0" t="0" r="8255" b="0"/>
            <wp:docPr id="1" name="Рисунок 1" descr="2019-05-17_13-03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9-05-17_13-03-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945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14</w:t>
      </w:r>
    </w:p>
    <w:p w:rsidR="001A5B8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994140" cy="5690870"/>
            <wp:effectExtent l="0" t="0" r="0" b="5080"/>
            <wp:docPr id="2" name="Рисунок 2" descr="2019-05-17_13-04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9-05-17_13-04-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140" cy="569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A5B83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15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5677535"/>
            <wp:effectExtent l="0" t="0" r="0" b="0"/>
            <wp:docPr id="3" name="Рисунок 3" descr="2019-05-17_13-04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9-05-17_13-04-4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16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5622925"/>
            <wp:effectExtent l="0" t="0" r="0" b="0"/>
            <wp:docPr id="4" name="Рисунок 4" descr="2019-05-17_13-0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9-05-17_13-05-0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562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17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089390" cy="5513705"/>
            <wp:effectExtent l="0" t="0" r="0" b="0"/>
            <wp:docPr id="5" name="Рисунок 5" descr="2019-05-17_13-05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9-05-17_13-05-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390" cy="551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A5B83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18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5595620"/>
            <wp:effectExtent l="0" t="0" r="0" b="5080"/>
            <wp:docPr id="6" name="Рисунок 6" descr="2019-05-17_13-05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9-05-17_13-05-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55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B83" w:rsidRPr="00401382" w:rsidRDefault="001A5B83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A5B83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19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4940300"/>
            <wp:effectExtent l="0" t="0" r="0" b="0"/>
            <wp:docPr id="7" name="Рисунок 7" descr="2019-05-17_13-05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9-05-17_13-05-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494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C7766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20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61730" cy="5200015"/>
            <wp:effectExtent l="0" t="0" r="1270" b="635"/>
            <wp:docPr id="8" name="Рисунок 8" descr="2019-05-17_13-07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9-05-17_13-07-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1730" cy="52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401382" w:rsidRDefault="00FB61D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Конфигурации киосков</w:t>
      </w:r>
      <w:r w:rsidR="00245EB3">
        <w:rPr>
          <w:rFonts w:ascii="Times New Roman" w:hAnsi="Times New Roman" w:cs="Times New Roman"/>
          <w:b/>
          <w:szCs w:val="24"/>
        </w:rPr>
        <w:t>.</w:t>
      </w:r>
    </w:p>
    <w:p w:rsidR="00684EFB" w:rsidRPr="00245EB3" w:rsidRDefault="00EB0981" w:rsidP="001C7766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t>Рис. 21</w:t>
      </w:r>
    </w:p>
    <w:p w:rsidR="00684EF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11870" cy="5404485"/>
            <wp:effectExtent l="0" t="0" r="0" b="5715"/>
            <wp:docPr id="9" name="Рисунок 9" descr="2019-05-17_13-07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9-05-17_13-07-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870" cy="540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684EFB" w:rsidRPr="00245EB3" w:rsidRDefault="00EB0981" w:rsidP="001C7766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22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7861300" cy="4681220"/>
            <wp:effectExtent l="0" t="0" r="6350" b="5080"/>
            <wp:docPr id="10" name="Рисунок 10" descr="2019-05-17_13-07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9-05-17_13-07-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0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1C7766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23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256905" cy="5622925"/>
            <wp:effectExtent l="0" t="0" r="0" b="0"/>
            <wp:docPr id="11" name="Рисунок 11" descr="2019-05-17_13-08-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9-05-17_13-08-0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6905" cy="562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C7766" w:rsidRPr="00245EB3" w:rsidRDefault="00EB0981" w:rsidP="001C7766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24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198610" cy="5200015"/>
            <wp:effectExtent l="0" t="0" r="2540" b="635"/>
            <wp:docPr id="12" name="Рисунок 12" descr="2019-05-17_13-08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9-05-17_13-08-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8610" cy="52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1C7766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25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7533640" cy="4708525"/>
            <wp:effectExtent l="0" t="0" r="0" b="0"/>
            <wp:docPr id="13" name="Рисунок 13" descr="2019-05-17_13-08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9-05-17_13-08-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470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766" w:rsidRPr="00401382" w:rsidRDefault="001C7766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26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17050" cy="4367530"/>
            <wp:effectExtent l="0" t="0" r="0" b="0"/>
            <wp:docPr id="14" name="Рисунок 14" descr="2019-05-17_13-08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9-05-17_13-08-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436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7B" w:rsidRPr="00401382" w:rsidRDefault="0088707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27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52510" cy="5541010"/>
            <wp:effectExtent l="0" t="0" r="0" b="2540"/>
            <wp:docPr id="15" name="Рисунок 15" descr="2019-05-17_13-09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9-05-17_13-09-0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510" cy="554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7B" w:rsidRPr="00401382" w:rsidRDefault="0088707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28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34425" cy="5677535"/>
            <wp:effectExtent l="0" t="0" r="9525" b="0"/>
            <wp:docPr id="16" name="Рисунок 16" descr="2019-05-17_13-09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9-05-17_13-09-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7B" w:rsidRPr="00401382" w:rsidRDefault="0088707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29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48395" cy="5690870"/>
            <wp:effectExtent l="0" t="0" r="0" b="5080"/>
            <wp:docPr id="17" name="Рисунок 17" descr="2019-05-17_13-09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19-05-17_13-09-3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8395" cy="569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7B" w:rsidRPr="00401382" w:rsidRDefault="0088707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30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366125" cy="5459095"/>
            <wp:effectExtent l="0" t="0" r="0" b="8255"/>
            <wp:docPr id="18" name="Рисунок 18" descr="2019-05-17_13-09-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9-05-17_13-09-4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6125" cy="545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7B" w:rsidRPr="00401382" w:rsidRDefault="0088707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31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7615555" cy="4626610"/>
            <wp:effectExtent l="0" t="0" r="4445" b="2540"/>
            <wp:docPr id="19" name="Рисунок 19" descr="2019-05-17_13-10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9-05-17_13-10-0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555" cy="462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07B" w:rsidRPr="00401382" w:rsidRDefault="0088707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88707B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32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4735830"/>
            <wp:effectExtent l="0" t="0" r="0" b="7620"/>
            <wp:docPr id="20" name="Рисунок 20" descr="2019-05-17_13-10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9-05-17_13-10-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473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33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253220" cy="5554345"/>
            <wp:effectExtent l="0" t="0" r="5080" b="8255"/>
            <wp:docPr id="21" name="Рисунок 21" descr="2019-05-17_13-10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9-05-17_13-10-2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220" cy="55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34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52510" cy="4817745"/>
            <wp:effectExtent l="0" t="0" r="0" b="1905"/>
            <wp:docPr id="22" name="Рисунок 22" descr="2019-05-17_13-10-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9-05-17_13-10-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510" cy="481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35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17050" cy="4353560"/>
            <wp:effectExtent l="0" t="0" r="0" b="8890"/>
            <wp:docPr id="23" name="Рисунок 23" descr="2019-05-17_13-10-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19-05-17_13-10-5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43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36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17050" cy="5513705"/>
            <wp:effectExtent l="0" t="0" r="0" b="0"/>
            <wp:docPr id="24" name="Рисунок 24" descr="2019-05-17_13-11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19-05-17_13-11-0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551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245EB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245EB3">
        <w:rPr>
          <w:rFonts w:ascii="Times New Roman" w:hAnsi="Times New Roman" w:cs="Times New Roman"/>
          <w:szCs w:val="24"/>
        </w:rPr>
        <w:lastRenderedPageBreak/>
        <w:t>Рис. 37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502650" cy="5827395"/>
            <wp:effectExtent l="0" t="0" r="0" b="1905"/>
            <wp:docPr id="25" name="Рисунок 25" descr="2019-05-17_13-11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9-05-17_13-11-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0" cy="582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245EB3" w:rsidRDefault="0098604C" w:rsidP="00245EB3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245EB3">
        <w:rPr>
          <w:rFonts w:ascii="Times New Roman" w:hAnsi="Times New Roman" w:cs="Times New Roman"/>
          <w:szCs w:val="24"/>
        </w:rPr>
        <w:lastRenderedPageBreak/>
        <w:t>Рис. 38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284210" cy="5622925"/>
            <wp:effectExtent l="0" t="0" r="2540" b="0"/>
            <wp:docPr id="26" name="Рисунок 26" descr="2019-05-17_13-12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19-05-17_13-12-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4210" cy="562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493663" w:rsidRDefault="0098604C" w:rsidP="00493663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493663">
        <w:rPr>
          <w:rFonts w:ascii="Times New Roman" w:hAnsi="Times New Roman" w:cs="Times New Roman"/>
          <w:szCs w:val="24"/>
        </w:rPr>
        <w:lastRenderedPageBreak/>
        <w:t>Рис. 39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925560" cy="4981575"/>
            <wp:effectExtent l="0" t="0" r="8890" b="9525"/>
            <wp:docPr id="27" name="Рисунок 27" descr="2019-05-17_13-12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19-05-17_13-12-5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556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49366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93663">
        <w:rPr>
          <w:rFonts w:ascii="Times New Roman" w:hAnsi="Times New Roman" w:cs="Times New Roman"/>
          <w:szCs w:val="24"/>
        </w:rPr>
        <w:lastRenderedPageBreak/>
        <w:t>Рис. 40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07120" cy="4599305"/>
            <wp:effectExtent l="0" t="0" r="0" b="0"/>
            <wp:docPr id="28" name="Рисунок 28" descr="2019-05-17_13-13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9-05-17_13-13-0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7120" cy="459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493663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493663">
        <w:rPr>
          <w:rFonts w:ascii="Times New Roman" w:hAnsi="Times New Roman" w:cs="Times New Roman"/>
          <w:szCs w:val="24"/>
        </w:rPr>
        <w:lastRenderedPageBreak/>
        <w:t>Рис. 41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5704840"/>
            <wp:effectExtent l="0" t="0" r="0" b="0"/>
            <wp:docPr id="29" name="Рисунок 29" descr="2019-05-17_13-13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19-05-17_13-13-1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401382" w:rsidRDefault="00FB61DB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Конфигурации торговых павильонов</w:t>
      </w:r>
      <w:r w:rsidR="008D22AB">
        <w:rPr>
          <w:rFonts w:ascii="Times New Roman" w:hAnsi="Times New Roman" w:cs="Times New Roman"/>
          <w:b/>
          <w:szCs w:val="24"/>
        </w:rPr>
        <w:t>.</w:t>
      </w:r>
    </w:p>
    <w:p w:rsidR="00EB0981" w:rsidRPr="008D22AB" w:rsidRDefault="00EB0981" w:rsidP="00EB0981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8D22AB">
        <w:rPr>
          <w:rFonts w:ascii="Times New Roman" w:hAnsi="Times New Roman" w:cs="Times New Roman"/>
          <w:szCs w:val="24"/>
        </w:rPr>
        <w:t>Рис. 42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21090" cy="5309235"/>
            <wp:effectExtent l="0" t="0" r="3810" b="5715"/>
            <wp:docPr id="30" name="Рисунок 30" descr="2019-05-17_13-13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19-05-17_13-13-2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1090" cy="530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8D22AB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8D22AB">
        <w:rPr>
          <w:rFonts w:ascii="Times New Roman" w:hAnsi="Times New Roman" w:cs="Times New Roman"/>
          <w:szCs w:val="24"/>
        </w:rPr>
        <w:lastRenderedPageBreak/>
        <w:t>Рис. 43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184640" cy="5049520"/>
            <wp:effectExtent l="0" t="0" r="0" b="0"/>
            <wp:docPr id="31" name="Рисунок 31" descr="2019-05-17_13-13-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9-05-17_13-13-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640" cy="504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44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17050" cy="4612640"/>
            <wp:effectExtent l="0" t="0" r="0" b="0"/>
            <wp:docPr id="32" name="Рисунок 32" descr="2019-05-17_13-13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19-05-17_13-13-5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461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45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584565" cy="5595620"/>
            <wp:effectExtent l="0" t="0" r="6985" b="5080"/>
            <wp:docPr id="33" name="Рисунок 33" descr="2019-05-17_13-14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019-05-17_13-14-1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4565" cy="55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04C" w:rsidRPr="00401382" w:rsidRDefault="0098604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98604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46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4708525"/>
            <wp:effectExtent l="0" t="0" r="0" b="0"/>
            <wp:docPr id="34" name="Рисунок 34" descr="2019-05-17_13-14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19-05-17_13-14-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470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D91" w:rsidRPr="00401382" w:rsidRDefault="00BF0D91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BF0D91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47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7901940" cy="5909310"/>
            <wp:effectExtent l="0" t="0" r="3810" b="0"/>
            <wp:docPr id="35" name="Рисунок 35" descr="2019-05-17_13-15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19-05-17_13-15-1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940" cy="590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EB0821" w:rsidRDefault="00BF0D91" w:rsidP="00EB0821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EB0821">
        <w:rPr>
          <w:rFonts w:ascii="Times New Roman" w:hAnsi="Times New Roman" w:cs="Times New Roman"/>
          <w:szCs w:val="24"/>
        </w:rPr>
        <w:lastRenderedPageBreak/>
        <w:t>Рис. 48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529955" cy="5650230"/>
            <wp:effectExtent l="0" t="0" r="4445" b="7620"/>
            <wp:docPr id="36" name="Рисунок 36" descr="2019-05-17_13-15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19-05-17_13-15-3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9955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EB0821" w:rsidRDefault="00BF0D91" w:rsidP="00EB0821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EB0821">
        <w:rPr>
          <w:rFonts w:ascii="Times New Roman" w:hAnsi="Times New Roman" w:cs="Times New Roman"/>
          <w:szCs w:val="24"/>
        </w:rPr>
        <w:lastRenderedPageBreak/>
        <w:t>Рис. 49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225915" cy="5690870"/>
            <wp:effectExtent l="0" t="0" r="0" b="5080"/>
            <wp:docPr id="37" name="Рисунок 37" descr="2019-05-17_13-15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19-05-17_13-15-5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5915" cy="569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EB0821" w:rsidRDefault="00BF0D91" w:rsidP="00EB0821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EB0821">
        <w:rPr>
          <w:rFonts w:ascii="Times New Roman" w:hAnsi="Times New Roman" w:cs="Times New Roman"/>
          <w:szCs w:val="24"/>
        </w:rPr>
        <w:lastRenderedPageBreak/>
        <w:t>Рис. 50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597900" cy="5650230"/>
            <wp:effectExtent l="0" t="0" r="0" b="7620"/>
            <wp:docPr id="38" name="Рисунок 38" descr="2019-05-17_13-16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19-05-17_13-16-1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0" cy="5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EB0821" w:rsidRDefault="00A66065" w:rsidP="00EB0821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EB0821">
        <w:rPr>
          <w:rFonts w:ascii="Times New Roman" w:hAnsi="Times New Roman" w:cs="Times New Roman"/>
          <w:szCs w:val="24"/>
        </w:rPr>
        <w:lastRenderedPageBreak/>
        <w:t>Рис. 51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448040" cy="5677535"/>
            <wp:effectExtent l="0" t="0" r="0" b="0"/>
            <wp:docPr id="39" name="Рисунок 39" descr="2019-05-17_13-16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19-05-17_13-16-2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040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EB0821" w:rsidRDefault="00A66065" w:rsidP="00EB0821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EB0821">
        <w:rPr>
          <w:rFonts w:ascii="Times New Roman" w:hAnsi="Times New Roman" w:cs="Times New Roman"/>
          <w:szCs w:val="24"/>
        </w:rPr>
        <w:lastRenderedPageBreak/>
        <w:t>Рис. 52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079740" cy="5363845"/>
            <wp:effectExtent l="0" t="0" r="0" b="8255"/>
            <wp:docPr id="40" name="Рисунок 40" descr="2019-05-17_13-16-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019-05-17_13-16-4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9740" cy="536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53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202295" cy="5704840"/>
            <wp:effectExtent l="0" t="0" r="8255" b="0"/>
            <wp:docPr id="41" name="Рисунок 41" descr="2019-05-17_13-17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19-05-17_13-17-2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2295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54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324850" cy="5581650"/>
            <wp:effectExtent l="0" t="0" r="0" b="0"/>
            <wp:docPr id="42" name="Рисунок 42" descr="2019-05-17_13-17-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019-05-17_13-17-4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55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430385" cy="4845050"/>
            <wp:effectExtent l="0" t="0" r="0" b="0"/>
            <wp:docPr id="43" name="Рисунок 43" descr="2019-05-17_13-18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019-05-17_13-18-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484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56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502650" cy="5527040"/>
            <wp:effectExtent l="0" t="0" r="0" b="0"/>
            <wp:docPr id="44" name="Рисунок 44" descr="2019-05-17_13-18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019-05-17_13-18-2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0" cy="55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57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021445" cy="5267960"/>
            <wp:effectExtent l="0" t="0" r="8255" b="8890"/>
            <wp:docPr id="45" name="Рисунок 45" descr="2019-05-17_13-18-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019-05-17_13-18-3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1445" cy="526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EB0821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EB0821">
        <w:rPr>
          <w:rFonts w:ascii="Times New Roman" w:hAnsi="Times New Roman" w:cs="Times New Roman"/>
          <w:szCs w:val="24"/>
        </w:rPr>
        <w:lastRenderedPageBreak/>
        <w:t>Рис. 58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116695" cy="4790440"/>
            <wp:effectExtent l="0" t="0" r="8255" b="0"/>
            <wp:docPr id="46" name="Рисунок 46" descr="2019-05-17_13-18-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019-05-17_13-18-5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695" cy="479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59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52510" cy="5554345"/>
            <wp:effectExtent l="0" t="0" r="0" b="8255"/>
            <wp:docPr id="47" name="Рисунок 47" descr="2019-05-17_13-19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019-05-17_13-19-1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510" cy="55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F37693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60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870950" cy="5868670"/>
            <wp:effectExtent l="0" t="0" r="6350" b="0"/>
            <wp:docPr id="48" name="Рисунок 48" descr="2019-05-17_13-19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9-05-17_13-19-3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0" cy="586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1DB" w:rsidRPr="00F37693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61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406765" cy="4817745"/>
            <wp:effectExtent l="0" t="0" r="0" b="1905"/>
            <wp:docPr id="49" name="Рисунок 49" descr="2019-05-17_13-19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19-05-17_13-19-4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765" cy="481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401382" w:rsidRDefault="00EB0981" w:rsidP="00A66065">
      <w:pPr>
        <w:spacing w:before="0" w:after="0" w:line="240" w:lineRule="auto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Рис. 62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52510" cy="5636260"/>
            <wp:effectExtent l="0" t="0" r="0" b="2540"/>
            <wp:docPr id="50" name="Рисунок 50" descr="2019-05-17_13-19-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19-05-17_13-19-5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510" cy="563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F37693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63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939530" cy="5759450"/>
            <wp:effectExtent l="0" t="0" r="0" b="0"/>
            <wp:docPr id="51" name="Рисунок 51" descr="2019-05-17_13-20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019-05-17_13-20-1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9530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065" w:rsidRPr="00401382" w:rsidRDefault="00A66065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F37693" w:rsidRDefault="00EB0981" w:rsidP="00A66065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64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184640" cy="5213350"/>
            <wp:effectExtent l="0" t="0" r="0" b="6350"/>
            <wp:docPr id="52" name="Рисунок 52" descr="2019-05-17_13-20-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19-05-17_13-20-3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640" cy="521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904" w:rsidRPr="00401382" w:rsidRDefault="0009690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FB61DB" w:rsidRPr="00F37693" w:rsidRDefault="00EB0981" w:rsidP="0009690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65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679815" cy="5595620"/>
            <wp:effectExtent l="0" t="0" r="6985" b="5080"/>
            <wp:docPr id="53" name="Рисунок 53" descr="2019-05-17_13-2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9-05-17_13-21-0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9815" cy="55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904" w:rsidRPr="00401382" w:rsidRDefault="0009690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401382" w:rsidRDefault="001F5143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Блокировка НТО</w:t>
      </w:r>
      <w:r w:rsidR="00F37693">
        <w:rPr>
          <w:rFonts w:ascii="Times New Roman" w:hAnsi="Times New Roman" w:cs="Times New Roman"/>
          <w:b/>
          <w:szCs w:val="24"/>
        </w:rPr>
        <w:t>.</w:t>
      </w:r>
    </w:p>
    <w:p w:rsidR="00EB0981" w:rsidRPr="00F37693" w:rsidRDefault="00EB0981" w:rsidP="00EB0981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t>Рис. 66</w:t>
      </w:r>
    </w:p>
    <w:p w:rsidR="00096904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297545" cy="5499735"/>
            <wp:effectExtent l="0" t="0" r="8255" b="5715"/>
            <wp:docPr id="54" name="Рисунок 54" descr="2019-05-17_13-21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19-05-17_13-21-1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545" cy="549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904" w:rsidRPr="00401382" w:rsidRDefault="0009690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096904" w:rsidRPr="00F37693" w:rsidRDefault="00EB0981">
      <w:pPr>
        <w:spacing w:before="0" w:after="200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67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242935" cy="5486400"/>
            <wp:effectExtent l="0" t="0" r="5715" b="0"/>
            <wp:docPr id="55" name="Рисунок 55" descr="2019-05-17_13-21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19-05-17_13-21-3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293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904" w:rsidRPr="00401382" w:rsidRDefault="0009690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09690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68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324850" cy="5622925"/>
            <wp:effectExtent l="0" t="0" r="0" b="0"/>
            <wp:docPr id="56" name="Рисунок 56" descr="2019-05-17_13-21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019-05-17_13-21-4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562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DC" w:rsidRPr="00401382" w:rsidRDefault="00360CD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401382" w:rsidRDefault="001F5143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Конструктивные э</w:t>
      </w:r>
      <w:r w:rsidR="00096904" w:rsidRPr="00401382">
        <w:rPr>
          <w:rFonts w:ascii="Times New Roman" w:hAnsi="Times New Roman" w:cs="Times New Roman"/>
          <w:b/>
          <w:szCs w:val="24"/>
        </w:rPr>
        <w:t>лементы</w:t>
      </w:r>
      <w:r w:rsidR="00F37693">
        <w:rPr>
          <w:rFonts w:ascii="Times New Roman" w:hAnsi="Times New Roman" w:cs="Times New Roman"/>
          <w:b/>
          <w:szCs w:val="24"/>
        </w:rPr>
        <w:t>.</w:t>
      </w:r>
    </w:p>
    <w:p w:rsidR="00360CDC" w:rsidRPr="00F37693" w:rsidRDefault="00EB0981" w:rsidP="00360CD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t>Рис. 69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338820" cy="5499735"/>
            <wp:effectExtent l="0" t="0" r="5080" b="5715"/>
            <wp:docPr id="57" name="Рисунок 57" descr="2019-05-17_13-22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2019-05-17_13-22-0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8820" cy="549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DC" w:rsidRPr="00401382" w:rsidRDefault="00360CD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360CD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70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89035" cy="5131435"/>
            <wp:effectExtent l="0" t="0" r="0" b="0"/>
            <wp:docPr id="58" name="Рисунок 58" descr="2019-05-17_13-22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019-05-17_13-22-2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9035" cy="513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DC" w:rsidRPr="00401382" w:rsidRDefault="00360CD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360CD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71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803005" cy="5145405"/>
            <wp:effectExtent l="0" t="0" r="0" b="0"/>
            <wp:docPr id="59" name="Рисунок 59" descr="2019-05-17_13-22-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019-05-17_13-22-4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3005" cy="514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CDC" w:rsidRPr="00401382" w:rsidRDefault="00360CDC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360CDC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72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9103360" cy="5677535"/>
            <wp:effectExtent l="0" t="0" r="2540" b="0"/>
            <wp:docPr id="60" name="Рисунок 60" descr="2019-05-17_13-22-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2019-05-17_13-22-5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3360" cy="56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3B4" w:rsidRPr="00401382" w:rsidRDefault="00D973B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73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393430" cy="5608955"/>
            <wp:effectExtent l="0" t="0" r="7620" b="0"/>
            <wp:docPr id="61" name="Рисунок 61" descr="2019-05-17_13-23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2019-05-17_13-23-0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3430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3B4" w:rsidRPr="00401382" w:rsidRDefault="00D973B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401382" w:rsidRDefault="001F5143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Информационные конструкции</w:t>
      </w:r>
      <w:r w:rsidR="00F37693">
        <w:rPr>
          <w:rFonts w:ascii="Times New Roman" w:hAnsi="Times New Roman" w:cs="Times New Roman"/>
          <w:b/>
          <w:szCs w:val="24"/>
        </w:rPr>
        <w:t>.</w:t>
      </w:r>
    </w:p>
    <w:p w:rsidR="00D973B4" w:rsidRPr="00F37693" w:rsidRDefault="00EB0981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t>Рис. 74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502650" cy="5690870"/>
            <wp:effectExtent l="0" t="0" r="0" b="5080"/>
            <wp:docPr id="62" name="Рисунок 62" descr="2019-05-17_13-23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2019-05-17_13-23-2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0" cy="569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143" w:rsidRPr="00F37693" w:rsidRDefault="00D973B4" w:rsidP="00F37693">
      <w:pPr>
        <w:spacing w:before="0" w:after="200"/>
        <w:rPr>
          <w:rFonts w:ascii="Times New Roman" w:hAnsi="Times New Roman" w:cs="Times New Roman"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  <w:r w:rsidR="00EB0981" w:rsidRPr="00F37693">
        <w:rPr>
          <w:rFonts w:ascii="Times New Roman" w:hAnsi="Times New Roman" w:cs="Times New Roman"/>
          <w:szCs w:val="24"/>
        </w:rPr>
        <w:lastRenderedPageBreak/>
        <w:t>Рис. 75</w:t>
      </w:r>
    </w:p>
    <w:p w:rsidR="00360CDC" w:rsidRPr="00401382" w:rsidRDefault="00360CDC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953877" cy="4323664"/>
            <wp:effectExtent l="0" t="0" r="0" b="0"/>
            <wp:docPr id="249" name="Рисунок 249" descr="C:\Users\user\AppData\Local\Microsoft\Windows\INetCache\Content.Word\2019-05-17_13-23-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user\AppData\Local\Microsoft\Windows\INetCache\Content.Word\2019-05-17_13-23-39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8744" cy="432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3B4" w:rsidRPr="00401382" w:rsidRDefault="00D973B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360CDC" w:rsidRPr="00F37693" w:rsidRDefault="00EB0981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76</w:t>
      </w:r>
    </w:p>
    <w:p w:rsidR="001F5143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994140" cy="5281930"/>
            <wp:effectExtent l="0" t="0" r="0" b="0"/>
            <wp:docPr id="63" name="Рисунок 63" descr="2019-05-17_13-24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019-05-17_13-24-1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4140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3B4" w:rsidRPr="00401382" w:rsidRDefault="00D973B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F37693" w:rsidRDefault="00EB0981" w:rsidP="00D973B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lastRenderedPageBreak/>
        <w:t>Рис. 77</w:t>
      </w:r>
    </w:p>
    <w:p w:rsidR="00BF0E54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420735" cy="5608955"/>
            <wp:effectExtent l="0" t="0" r="0" b="0"/>
            <wp:docPr id="64" name="Рисунок 64" descr="2019-05-17_13-24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2019-05-17_13-24-3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735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54" w:rsidRPr="00401382" w:rsidRDefault="00BF0E54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88694B" w:rsidRPr="00F37693" w:rsidRDefault="0088694B">
      <w:pPr>
        <w:spacing w:before="0" w:after="200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noProof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76835</wp:posOffset>
            </wp:positionV>
            <wp:extent cx="7995285" cy="5464175"/>
            <wp:effectExtent l="19050" t="0" r="5715" b="0"/>
            <wp:wrapNone/>
            <wp:docPr id="106" name="Рисунок 17" descr="Без 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9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5285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7693">
        <w:rPr>
          <w:rFonts w:ascii="Times New Roman" w:hAnsi="Times New Roman" w:cs="Times New Roman"/>
          <w:szCs w:val="24"/>
        </w:rPr>
        <w:t>Рис. 78</w:t>
      </w:r>
    </w:p>
    <w:p w:rsidR="0088694B" w:rsidRPr="00401382" w:rsidRDefault="0088694B">
      <w:pPr>
        <w:spacing w:before="0" w:after="200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br w:type="page"/>
      </w:r>
    </w:p>
    <w:p w:rsidR="001F5143" w:rsidRPr="00401382" w:rsidRDefault="007A7AFD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 w:rsidRPr="00401382">
        <w:rPr>
          <w:rFonts w:ascii="Times New Roman" w:hAnsi="Times New Roman" w:cs="Times New Roman"/>
          <w:b/>
          <w:szCs w:val="24"/>
        </w:rPr>
        <w:lastRenderedPageBreak/>
        <w:t>Материалы отделки</w:t>
      </w:r>
      <w:r w:rsidR="00F37693">
        <w:rPr>
          <w:rFonts w:ascii="Times New Roman" w:hAnsi="Times New Roman" w:cs="Times New Roman"/>
          <w:b/>
          <w:szCs w:val="24"/>
        </w:rPr>
        <w:t>.</w:t>
      </w:r>
    </w:p>
    <w:p w:rsidR="001F5143" w:rsidRPr="00F37693" w:rsidRDefault="00BF0E54" w:rsidP="00BF0E54">
      <w:pPr>
        <w:spacing w:before="0" w:after="0" w:line="240" w:lineRule="auto"/>
        <w:rPr>
          <w:rFonts w:ascii="Times New Roman" w:hAnsi="Times New Roman" w:cs="Times New Roman"/>
          <w:szCs w:val="24"/>
        </w:rPr>
      </w:pPr>
      <w:r w:rsidRPr="00F37693">
        <w:rPr>
          <w:rFonts w:ascii="Times New Roman" w:hAnsi="Times New Roman" w:cs="Times New Roman"/>
          <w:szCs w:val="24"/>
        </w:rPr>
        <w:t>Таблица 1</w:t>
      </w:r>
    </w:p>
    <w:p w:rsidR="00FB61DB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drawing>
          <wp:inline distT="0" distB="0" distL="0" distR="0">
            <wp:extent cx="8775700" cy="5568315"/>
            <wp:effectExtent l="0" t="0" r="6350" b="0"/>
            <wp:docPr id="65" name="Рисунок 65" descr="2019-05-17_15-16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2019-05-17_15-16-2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0" cy="55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54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9430385" cy="5977890"/>
            <wp:effectExtent l="0" t="0" r="0" b="3810"/>
            <wp:docPr id="66" name="Рисунок 66" descr="2019-05-17_15-16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2019-05-17_15-16-3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54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9430385" cy="6005195"/>
            <wp:effectExtent l="0" t="0" r="0" b="0"/>
            <wp:docPr id="67" name="Рисунок 67" descr="2019-05-17_15-16-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2019-05-17_15-16-4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600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54" w:rsidRPr="00401382" w:rsidRDefault="007245B8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b/>
          <w:noProof/>
          <w:szCs w:val="24"/>
          <w:lang w:eastAsia="ru-RU"/>
        </w:rPr>
        <w:lastRenderedPageBreak/>
        <w:drawing>
          <wp:inline distT="0" distB="0" distL="0" distR="0">
            <wp:extent cx="9430385" cy="5267960"/>
            <wp:effectExtent l="0" t="0" r="0" b="8890"/>
            <wp:docPr id="68" name="Рисунок 68" descr="2019-05-17_15-17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2019-05-17_15-17-0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526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E54" w:rsidRPr="00401382" w:rsidRDefault="00BF0E54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p w:rsidR="00BF0E54" w:rsidRPr="00401382" w:rsidRDefault="00BF0E54" w:rsidP="00684EFB">
      <w:pPr>
        <w:spacing w:before="0" w:after="0" w:line="240" w:lineRule="auto"/>
        <w:jc w:val="center"/>
        <w:rPr>
          <w:rFonts w:ascii="Times New Roman" w:hAnsi="Times New Roman" w:cs="Times New Roman"/>
          <w:b/>
          <w:szCs w:val="24"/>
        </w:rPr>
      </w:pPr>
    </w:p>
    <w:sectPr w:rsidR="00BF0E54" w:rsidRPr="00401382" w:rsidSect="00684EFB">
      <w:pgSz w:w="16838" w:h="11906" w:orient="landscape"/>
      <w:pgMar w:top="1134" w:right="851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120E1" w:rsidRDefault="00E120E1" w:rsidP="00684EFB">
      <w:pPr>
        <w:spacing w:before="0" w:after="0" w:line="240" w:lineRule="auto"/>
      </w:pPr>
      <w:r>
        <w:separator/>
      </w:r>
    </w:p>
  </w:endnote>
  <w:endnote w:type="continuationSeparator" w:id="0">
    <w:p w:rsidR="00E120E1" w:rsidRDefault="00E120E1" w:rsidP="00684EF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120E1" w:rsidRDefault="00E120E1" w:rsidP="00684EFB">
      <w:pPr>
        <w:spacing w:before="0" w:after="0" w:line="240" w:lineRule="auto"/>
      </w:pPr>
      <w:r>
        <w:separator/>
      </w:r>
    </w:p>
  </w:footnote>
  <w:footnote w:type="continuationSeparator" w:id="0">
    <w:p w:rsidR="00E120E1" w:rsidRDefault="00E120E1" w:rsidP="00684EFB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84EFB"/>
    <w:rsid w:val="00056EE5"/>
    <w:rsid w:val="00096904"/>
    <w:rsid w:val="001A5B83"/>
    <w:rsid w:val="001C7766"/>
    <w:rsid w:val="001F1628"/>
    <w:rsid w:val="001F5143"/>
    <w:rsid w:val="00245EB3"/>
    <w:rsid w:val="00256535"/>
    <w:rsid w:val="002E4AB1"/>
    <w:rsid w:val="00360CDC"/>
    <w:rsid w:val="00395702"/>
    <w:rsid w:val="003D234B"/>
    <w:rsid w:val="00401382"/>
    <w:rsid w:val="00424FB9"/>
    <w:rsid w:val="00493663"/>
    <w:rsid w:val="004B216E"/>
    <w:rsid w:val="00617CF8"/>
    <w:rsid w:val="006517FF"/>
    <w:rsid w:val="006637F0"/>
    <w:rsid w:val="006842AE"/>
    <w:rsid w:val="00684EFB"/>
    <w:rsid w:val="007245B8"/>
    <w:rsid w:val="007647CA"/>
    <w:rsid w:val="007A7AFD"/>
    <w:rsid w:val="007D60E3"/>
    <w:rsid w:val="00841AD5"/>
    <w:rsid w:val="0088694B"/>
    <w:rsid w:val="0088707B"/>
    <w:rsid w:val="008C1814"/>
    <w:rsid w:val="008D22AB"/>
    <w:rsid w:val="0098604C"/>
    <w:rsid w:val="00A66065"/>
    <w:rsid w:val="00AA3394"/>
    <w:rsid w:val="00B74F71"/>
    <w:rsid w:val="00BA625F"/>
    <w:rsid w:val="00BD022F"/>
    <w:rsid w:val="00BF0D91"/>
    <w:rsid w:val="00BF0E54"/>
    <w:rsid w:val="00C35CD0"/>
    <w:rsid w:val="00C95619"/>
    <w:rsid w:val="00D33B67"/>
    <w:rsid w:val="00D952C5"/>
    <w:rsid w:val="00D973B4"/>
    <w:rsid w:val="00E120E1"/>
    <w:rsid w:val="00E752CE"/>
    <w:rsid w:val="00EA4F94"/>
    <w:rsid w:val="00EB0821"/>
    <w:rsid w:val="00EB0981"/>
    <w:rsid w:val="00EE22E8"/>
    <w:rsid w:val="00F37693"/>
    <w:rsid w:val="00F40E08"/>
    <w:rsid w:val="00FB61DB"/>
    <w:rsid w:val="00FF7F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B67"/>
    <w:pPr>
      <w:spacing w:before="240" w:after="240"/>
    </w:pPr>
    <w:rPr>
      <w:rFonts w:ascii="Arial" w:hAnsi="Arial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EFB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E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84EFB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84EFB"/>
    <w:rPr>
      <w:rFonts w:ascii="Arial" w:hAnsi="Arial"/>
      <w:sz w:val="24"/>
    </w:rPr>
  </w:style>
  <w:style w:type="paragraph" w:styleId="a7">
    <w:name w:val="footer"/>
    <w:basedOn w:val="a"/>
    <w:link w:val="a8"/>
    <w:uiPriority w:val="99"/>
    <w:semiHidden/>
    <w:unhideWhenUsed/>
    <w:rsid w:val="00684EFB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84EFB"/>
    <w:rPr>
      <w:rFonts w:ascii="Arial" w:hAnsi="Arial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3B67"/>
    <w:pPr>
      <w:spacing w:before="240" w:after="240"/>
    </w:pPr>
    <w:rPr>
      <w:rFonts w:ascii="Arial" w:hAnsi="Arial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EFB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EF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84EFB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84EFB"/>
    <w:rPr>
      <w:rFonts w:ascii="Arial" w:hAnsi="Arial"/>
      <w:sz w:val="24"/>
    </w:rPr>
  </w:style>
  <w:style w:type="paragraph" w:styleId="a7">
    <w:name w:val="footer"/>
    <w:basedOn w:val="a"/>
    <w:link w:val="a8"/>
    <w:uiPriority w:val="99"/>
    <w:semiHidden/>
    <w:unhideWhenUsed/>
    <w:rsid w:val="00684EFB"/>
    <w:pPr>
      <w:tabs>
        <w:tab w:val="center" w:pos="4677"/>
        <w:tab w:val="right" w:pos="9355"/>
      </w:tabs>
      <w:spacing w:before="0"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84EFB"/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jpeg"/><Relationship Id="rId89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theme" Target="theme/theme1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B05355A2</Template>
  <TotalTime>0</TotalTime>
  <Pages>83</Pages>
  <Words>194</Words>
  <Characters>1110</Characters>
  <Application>Microsoft Office Word</Application>
  <DocSecurity>4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2019-08-14T10:11:00Z</dcterms:created>
  <dcterms:modified xsi:type="dcterms:W3CDTF">2019-08-14T10:11:00Z</dcterms:modified>
</cp:coreProperties>
</file>